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66C" w:rsidRDefault="0089366C" w:rsidP="0006518F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89366C" w:rsidRPr="0018320B" w:rsidRDefault="0089366C" w:rsidP="001832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8320B">
        <w:rPr>
          <w:rFonts w:ascii="Times New Roman" w:hAnsi="Times New Roman"/>
          <w:b/>
          <w:sz w:val="28"/>
          <w:szCs w:val="28"/>
          <w:lang w:eastAsia="ru-RU"/>
        </w:rPr>
        <w:t xml:space="preserve">Муниципальное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бюджетное </w:t>
      </w:r>
      <w:r w:rsidRPr="0018320B">
        <w:rPr>
          <w:rFonts w:ascii="Times New Roman" w:hAnsi="Times New Roman"/>
          <w:b/>
          <w:sz w:val="28"/>
          <w:szCs w:val="28"/>
          <w:lang w:eastAsia="ru-RU"/>
        </w:rPr>
        <w:t>дошкольное образовательное учреждение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</w:t>
      </w:r>
      <w:r w:rsidRPr="0018320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д</w:t>
      </w:r>
      <w:r w:rsidRPr="0018320B">
        <w:rPr>
          <w:rFonts w:ascii="Times New Roman" w:hAnsi="Times New Roman"/>
          <w:b/>
          <w:sz w:val="28"/>
          <w:szCs w:val="28"/>
          <w:lang w:eastAsia="ru-RU"/>
        </w:rPr>
        <w:t>етский сад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«Росток»</w:t>
      </w:r>
      <w:r w:rsidRPr="0018320B">
        <w:rPr>
          <w:rFonts w:ascii="Times New Roman" w:hAnsi="Times New Roman"/>
          <w:b/>
          <w:sz w:val="28"/>
          <w:szCs w:val="28"/>
          <w:lang w:eastAsia="ru-RU"/>
        </w:rPr>
        <w:t xml:space="preserve"> р.п. Пачелма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филиал «Солнышко»</w:t>
      </w:r>
    </w:p>
    <w:p w:rsidR="0089366C" w:rsidRDefault="0089366C" w:rsidP="0006518F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89366C" w:rsidRDefault="0089366C" w:rsidP="0006518F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89366C" w:rsidRDefault="0089366C" w:rsidP="0006518F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89366C" w:rsidRDefault="0089366C" w:rsidP="0006518F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89366C" w:rsidRDefault="0089366C" w:rsidP="0006518F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89366C" w:rsidRDefault="0089366C" w:rsidP="0006518F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89366C" w:rsidRPr="00C46911" w:rsidRDefault="0089366C" w:rsidP="0018320B">
      <w:pPr>
        <w:spacing w:after="0" w:line="240" w:lineRule="auto"/>
        <w:jc w:val="center"/>
        <w:rPr>
          <w:rFonts w:ascii="Times New Roman" w:hAnsi="Times New Roman"/>
          <w:b/>
          <w:color w:val="1F497D"/>
          <w:sz w:val="44"/>
          <w:szCs w:val="44"/>
          <w:lang w:eastAsia="ru-RU"/>
        </w:rPr>
      </w:pPr>
      <w:r w:rsidRPr="00C46911">
        <w:rPr>
          <w:rFonts w:ascii="Times New Roman" w:hAnsi="Times New Roman"/>
          <w:b/>
          <w:color w:val="1F497D"/>
          <w:sz w:val="44"/>
          <w:szCs w:val="44"/>
          <w:lang w:eastAsia="ru-RU"/>
        </w:rPr>
        <w:t>Конспект интегрированной НОД</w:t>
      </w:r>
    </w:p>
    <w:p w:rsidR="0089366C" w:rsidRPr="00C46911" w:rsidRDefault="0089366C" w:rsidP="003229EA">
      <w:pPr>
        <w:spacing w:after="0" w:line="240" w:lineRule="auto"/>
        <w:jc w:val="center"/>
        <w:rPr>
          <w:rFonts w:ascii="Times New Roman" w:hAnsi="Times New Roman"/>
          <w:b/>
          <w:color w:val="1F497D"/>
          <w:sz w:val="40"/>
          <w:szCs w:val="40"/>
          <w:lang w:eastAsia="ru-RU"/>
        </w:rPr>
      </w:pPr>
      <w:r w:rsidRPr="00C46911">
        <w:rPr>
          <w:rFonts w:ascii="Times New Roman" w:hAnsi="Times New Roman"/>
          <w:b/>
          <w:color w:val="1F497D"/>
          <w:sz w:val="40"/>
          <w:szCs w:val="40"/>
          <w:lang w:eastAsia="ru-RU"/>
        </w:rPr>
        <w:t xml:space="preserve">с детьми старшей группы по чтению художественной литературы В. Бианки </w:t>
      </w:r>
    </w:p>
    <w:p w:rsidR="0089366C" w:rsidRPr="00C46911" w:rsidRDefault="0089366C" w:rsidP="00E972E6">
      <w:pPr>
        <w:spacing w:after="0" w:line="240" w:lineRule="auto"/>
        <w:jc w:val="center"/>
        <w:rPr>
          <w:rFonts w:ascii="Times New Roman" w:hAnsi="Times New Roman"/>
          <w:b/>
          <w:color w:val="1F497D"/>
          <w:sz w:val="40"/>
          <w:szCs w:val="40"/>
          <w:lang w:eastAsia="ru-RU"/>
        </w:rPr>
      </w:pPr>
      <w:r w:rsidRPr="00C46911">
        <w:rPr>
          <w:rFonts w:ascii="Times New Roman" w:hAnsi="Times New Roman"/>
          <w:b/>
          <w:color w:val="1F497D"/>
          <w:sz w:val="40"/>
          <w:szCs w:val="40"/>
          <w:lang w:eastAsia="ru-RU"/>
        </w:rPr>
        <w:t>«Чей нос лучше?»</w:t>
      </w:r>
    </w:p>
    <w:p w:rsidR="0089366C" w:rsidRPr="009678ED" w:rsidRDefault="0089366C" w:rsidP="0006518F">
      <w:pPr>
        <w:spacing w:after="0" w:line="240" w:lineRule="auto"/>
        <w:rPr>
          <w:rFonts w:ascii="Times New Roman" w:hAnsi="Times New Roman"/>
          <w:b/>
          <w:color w:val="4F81BD"/>
          <w:sz w:val="28"/>
          <w:szCs w:val="28"/>
          <w:lang w:eastAsia="ru-RU"/>
        </w:rPr>
      </w:pPr>
    </w:p>
    <w:p w:rsidR="0089366C" w:rsidRDefault="0089366C" w:rsidP="0006518F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89366C" w:rsidRDefault="0089366C" w:rsidP="00E972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57975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08.75pt;height:310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">
            <v:imagedata r:id="rId4" o:title=""/>
            <o:lock v:ext="edit" aspectratio="f"/>
          </v:shape>
        </w:pict>
      </w:r>
    </w:p>
    <w:p w:rsidR="0089366C" w:rsidRDefault="0089366C" w:rsidP="0006518F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89366C" w:rsidRDefault="0089366C" w:rsidP="00BD69F0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Подготовила Воспитатель: Хохлова Н.В.</w:t>
      </w:r>
    </w:p>
    <w:p w:rsidR="0089366C" w:rsidRDefault="0089366C" w:rsidP="00BD69F0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89366C" w:rsidRDefault="0089366C" w:rsidP="0006518F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89366C" w:rsidRDefault="0089366C" w:rsidP="0006518F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89366C" w:rsidRDefault="0089366C" w:rsidP="0006518F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89366C" w:rsidRDefault="0089366C" w:rsidP="0006518F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89366C" w:rsidRDefault="0089366C" w:rsidP="0006518F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89366C" w:rsidRDefault="0089366C" w:rsidP="0006518F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89366C" w:rsidRDefault="0089366C" w:rsidP="00E972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р.п. Пачелма, 2019 год.</w:t>
      </w:r>
    </w:p>
    <w:p w:rsidR="0089366C" w:rsidRDefault="0089366C" w:rsidP="0006518F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89366C" w:rsidRDefault="0089366C" w:rsidP="0006518F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89366C" w:rsidRPr="0006518F" w:rsidRDefault="0089366C" w:rsidP="0006518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6518F">
        <w:rPr>
          <w:rFonts w:ascii="Times New Roman" w:hAnsi="Times New Roman"/>
          <w:b/>
          <w:bCs/>
          <w:sz w:val="28"/>
          <w:szCs w:val="28"/>
          <w:lang w:eastAsia="ru-RU"/>
        </w:rPr>
        <w:t>Интегрирование образовательных областей:</w:t>
      </w:r>
      <w:r w:rsidRPr="0006518F">
        <w:rPr>
          <w:rFonts w:ascii="Times New Roman" w:hAnsi="Times New Roman"/>
          <w:sz w:val="28"/>
          <w:szCs w:val="28"/>
          <w:lang w:eastAsia="ru-RU"/>
        </w:rPr>
        <w:t xml:space="preserve"> «Познание», «Коммуникация», «Художественное творчество».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</w:r>
      <w:r w:rsidRPr="0006518F">
        <w:rPr>
          <w:rFonts w:ascii="Times New Roman" w:hAnsi="Times New Roman"/>
          <w:b/>
          <w:bCs/>
          <w:sz w:val="28"/>
          <w:szCs w:val="28"/>
          <w:lang w:eastAsia="ru-RU"/>
        </w:rPr>
        <w:t>Тема:</w:t>
      </w:r>
      <w:r w:rsidRPr="0006518F">
        <w:rPr>
          <w:rFonts w:ascii="Times New Roman" w:hAnsi="Times New Roman"/>
          <w:sz w:val="28"/>
          <w:szCs w:val="28"/>
          <w:lang w:eastAsia="ru-RU"/>
        </w:rPr>
        <w:t xml:space="preserve"> Виталий Бианки «Чей нос лучше?» Художники – иллюстраторы русских народных сказок: Евгений Михайлович Рачев и Юрий Алексеевич Васнецов.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</w:r>
      <w:r w:rsidRPr="0006518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Цель: </w:t>
      </w:r>
      <w:r w:rsidRPr="0006518F">
        <w:rPr>
          <w:rFonts w:ascii="Times New Roman" w:hAnsi="Times New Roman"/>
          <w:sz w:val="28"/>
          <w:szCs w:val="28"/>
          <w:lang w:eastAsia="ru-RU"/>
        </w:rPr>
        <w:t>Знакомство с иллюстрациями художников Е.Рачева и Ю.Васнецова, буквицей.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</w:r>
      <w:r w:rsidRPr="0006518F">
        <w:rPr>
          <w:rFonts w:ascii="Times New Roman" w:hAnsi="Times New Roman"/>
          <w:b/>
          <w:bCs/>
          <w:sz w:val="28"/>
          <w:szCs w:val="28"/>
          <w:lang w:eastAsia="ru-RU"/>
        </w:rPr>
        <w:t>Задачи: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>-учить сравнивать иллюстрации художников, расписывать буквицу;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>-формировать позитивное отношение к книге;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>-воспитывать любовь к чтению книг.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</w:r>
      <w:r w:rsidRPr="0006518F">
        <w:rPr>
          <w:rFonts w:ascii="Times New Roman" w:hAnsi="Times New Roman"/>
          <w:b/>
          <w:bCs/>
          <w:sz w:val="28"/>
          <w:szCs w:val="28"/>
          <w:lang w:eastAsia="ru-RU"/>
        </w:rPr>
        <w:t>Предварительная работа: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>-экскурсия в библиотеку;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>-организация выставки книг в группе;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>-изготовление закладок для книг;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>-сравнивание книг для взрослых и для детей.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</w:r>
      <w:r w:rsidRPr="0006518F">
        <w:rPr>
          <w:rFonts w:ascii="Times New Roman" w:hAnsi="Times New Roman"/>
          <w:b/>
          <w:bCs/>
          <w:sz w:val="28"/>
          <w:szCs w:val="28"/>
          <w:lang w:eastAsia="ru-RU"/>
        </w:rPr>
        <w:t>Материалы и пособия: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>-книга В.Бианки «Чей нос лучше?» с иллюстрациями Е.Рачева, портрет писателя;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>-книги русских народных сказок с иллюстрациями художников Е.Рачева и Ю.Васнецова, портреты художников, отдельные иллюстрации;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>-листы с контуром букв;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>-восковые мелки;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>-карандаши, фломастеры;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>-магнитофон, аудиозапись.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</w:r>
      <w:r w:rsidRPr="0006518F">
        <w:rPr>
          <w:rFonts w:ascii="Times New Roman" w:hAnsi="Times New Roman"/>
          <w:sz w:val="28"/>
          <w:szCs w:val="28"/>
          <w:lang w:eastAsia="ru-RU"/>
        </w:rPr>
        <w:br/>
      </w:r>
      <w:r w:rsidRPr="0006518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Словарная работа: </w:t>
      </w:r>
      <w:r w:rsidRPr="0006518F">
        <w:rPr>
          <w:rFonts w:ascii="Times New Roman" w:hAnsi="Times New Roman"/>
          <w:sz w:val="28"/>
          <w:szCs w:val="28"/>
          <w:lang w:eastAsia="ru-RU"/>
        </w:rPr>
        <w:t>иллюстрации, художник – иллюстратор, буквица.</w:t>
      </w:r>
    </w:p>
    <w:p w:rsidR="0089366C" w:rsidRPr="00E972E6" w:rsidRDefault="0089366C" w:rsidP="00E972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972E6">
        <w:rPr>
          <w:rFonts w:ascii="Times New Roman" w:hAnsi="Times New Roman"/>
          <w:b/>
          <w:sz w:val="28"/>
          <w:szCs w:val="28"/>
          <w:lang w:eastAsia="ru-RU"/>
        </w:rPr>
        <w:t>Ход НОД:</w:t>
      </w:r>
    </w:p>
    <w:p w:rsidR="0089366C" w:rsidRDefault="0089366C" w:rsidP="0006518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6518F">
        <w:rPr>
          <w:rFonts w:ascii="Times New Roman" w:hAnsi="Times New Roman"/>
          <w:sz w:val="28"/>
          <w:szCs w:val="28"/>
          <w:lang w:eastAsia="ru-RU"/>
        </w:rPr>
        <w:t>Дети заняты играми и уже предупреждены, что игры должны заканчиваться.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>-Дили-дон, бом – бом,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>Все игрушки соберем,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 xml:space="preserve">Кто не будет собирать – 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>С нами не пойдет читать!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>Дети собираются к столу воспитателя.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</w:r>
      <w:r w:rsidRPr="0006518F">
        <w:rPr>
          <w:rFonts w:ascii="Times New Roman" w:hAnsi="Times New Roman"/>
          <w:b/>
          <w:bCs/>
          <w:sz w:val="28"/>
          <w:szCs w:val="28"/>
          <w:lang w:eastAsia="ru-RU"/>
        </w:rPr>
        <w:t>Воспитатель:</w:t>
      </w:r>
      <w:r w:rsidRPr="0006518F">
        <w:rPr>
          <w:rFonts w:ascii="Times New Roman" w:hAnsi="Times New Roman"/>
          <w:sz w:val="28"/>
          <w:szCs w:val="28"/>
          <w:lang w:eastAsia="ru-RU"/>
        </w:rPr>
        <w:t xml:space="preserve"> Ребята, вы знаете много загадок. </w:t>
      </w:r>
    </w:p>
    <w:p w:rsidR="0089366C" w:rsidRDefault="0089366C" w:rsidP="0006518F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06518F">
        <w:rPr>
          <w:rFonts w:ascii="Times New Roman" w:hAnsi="Times New Roman"/>
          <w:sz w:val="28"/>
          <w:szCs w:val="28"/>
          <w:lang w:eastAsia="ru-RU"/>
        </w:rPr>
        <w:t>Сейчас я вам загадаю еще одну.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 xml:space="preserve">Не куст, а с листочками. 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>Не рубашка, а сшита.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>Не человек, а рассказывает!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</w:r>
      <w:r w:rsidRPr="0006518F">
        <w:rPr>
          <w:rFonts w:ascii="Times New Roman" w:hAnsi="Times New Roman"/>
          <w:b/>
          <w:bCs/>
          <w:sz w:val="28"/>
          <w:szCs w:val="28"/>
          <w:lang w:eastAsia="ru-RU"/>
        </w:rPr>
        <w:t>Дети:</w:t>
      </w:r>
      <w:r w:rsidRPr="0006518F">
        <w:rPr>
          <w:rFonts w:ascii="Times New Roman" w:hAnsi="Times New Roman"/>
          <w:sz w:val="28"/>
          <w:szCs w:val="28"/>
          <w:lang w:eastAsia="ru-RU"/>
        </w:rPr>
        <w:t xml:space="preserve"> Книга!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</w:r>
    </w:p>
    <w:p w:rsidR="0089366C" w:rsidRDefault="0089366C" w:rsidP="0006518F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9366C" w:rsidRDefault="0089366C" w:rsidP="0006518F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9366C" w:rsidRDefault="0089366C" w:rsidP="0006518F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9366C" w:rsidRDefault="0089366C" w:rsidP="0006518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6518F">
        <w:rPr>
          <w:rFonts w:ascii="Times New Roman" w:hAnsi="Times New Roman"/>
          <w:b/>
          <w:bCs/>
          <w:sz w:val="28"/>
          <w:szCs w:val="28"/>
          <w:lang w:eastAsia="ru-RU"/>
        </w:rPr>
        <w:t>Воспитатель:</w:t>
      </w:r>
      <w:r w:rsidRPr="0006518F">
        <w:rPr>
          <w:rFonts w:ascii="Times New Roman" w:hAnsi="Times New Roman"/>
          <w:sz w:val="28"/>
          <w:szCs w:val="28"/>
          <w:lang w:eastAsia="ru-RU"/>
        </w:rPr>
        <w:t xml:space="preserve"> Рассаживайтесь по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6518F">
        <w:rPr>
          <w:rFonts w:ascii="Times New Roman" w:hAnsi="Times New Roman"/>
          <w:sz w:val="28"/>
          <w:szCs w:val="28"/>
          <w:lang w:eastAsia="ru-RU"/>
        </w:rPr>
        <w:t>удобнее, сегодня мы прочитаем книгу В.Бианки «Чей нос лучше?» (Демонстрирует детям портрет писателя).</w:t>
      </w:r>
    </w:p>
    <w:p w:rsidR="0089366C" w:rsidRPr="0006518F" w:rsidRDefault="0089366C" w:rsidP="0006518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5797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i1026" type="#_x0000_t75" style="width:222pt;height:165pt;visibility:visible">
            <v:imagedata r:id="rId5" o:title=""/>
          </v:shape>
        </w:pict>
      </w:r>
      <w:r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Pr="00FE5DFC">
        <w:rPr>
          <w:noProof/>
          <w:lang w:eastAsia="ru-RU"/>
        </w:rPr>
        <w:pict>
          <v:shape id="Рисунок 12" o:spid="_x0000_i1027" type="#_x0000_t75" alt="https://ds03.infourok.ru/uploads/ex/0c92/00004729-d66d6370/img6.jpg" style="width:221.25pt;height:164.25pt;visibility:visible">
            <v:imagedata r:id="rId6" o:title=""/>
          </v:shape>
        </w:pic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 xml:space="preserve">Чтение книги, по ходу текста – рассматривание иллюстраций. 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>(В рамках данного занятия чтение книги было осуществлено до слов: «Чудеса! – сказал мухолов – Сколько носов я видел!»)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</w:r>
      <w:r w:rsidRPr="0006518F">
        <w:rPr>
          <w:rFonts w:ascii="Times New Roman" w:hAnsi="Times New Roman"/>
          <w:b/>
          <w:bCs/>
          <w:sz w:val="28"/>
          <w:szCs w:val="28"/>
          <w:lang w:eastAsia="ru-RU"/>
        </w:rPr>
        <w:t>Воспитатель:</w:t>
      </w:r>
      <w:r w:rsidRPr="0006518F">
        <w:rPr>
          <w:rFonts w:ascii="Times New Roman" w:hAnsi="Times New Roman"/>
          <w:sz w:val="28"/>
          <w:szCs w:val="28"/>
          <w:lang w:eastAsia="ru-RU"/>
        </w:rPr>
        <w:t xml:space="preserve"> Дети, вам понравилась сказка? Давайте, еще раз рассмотрим иллюстрации.</w:t>
      </w:r>
    </w:p>
    <w:p w:rsidR="0089366C" w:rsidRPr="0006518F" w:rsidRDefault="0089366C" w:rsidP="0006518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6518F">
        <w:rPr>
          <w:rFonts w:ascii="Times New Roman" w:hAnsi="Times New Roman"/>
          <w:b/>
          <w:bCs/>
          <w:sz w:val="28"/>
          <w:szCs w:val="28"/>
          <w:lang w:eastAsia="ru-RU"/>
        </w:rPr>
        <w:t>Ребенок:</w:t>
      </w:r>
      <w:r w:rsidRPr="0006518F">
        <w:rPr>
          <w:rFonts w:ascii="Times New Roman" w:hAnsi="Times New Roman"/>
          <w:sz w:val="28"/>
          <w:szCs w:val="28"/>
          <w:lang w:eastAsia="ru-RU"/>
        </w:rPr>
        <w:t xml:space="preserve"> Птицы разговаривают друг с другом.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</w:r>
      <w:r w:rsidRPr="0006518F">
        <w:rPr>
          <w:rFonts w:ascii="Times New Roman" w:hAnsi="Times New Roman"/>
          <w:b/>
          <w:bCs/>
          <w:sz w:val="28"/>
          <w:szCs w:val="28"/>
          <w:lang w:eastAsia="ru-RU"/>
        </w:rPr>
        <w:t>Воспитатель:</w:t>
      </w:r>
      <w:r w:rsidRPr="0006518F">
        <w:rPr>
          <w:rFonts w:ascii="Times New Roman" w:hAnsi="Times New Roman"/>
          <w:sz w:val="28"/>
          <w:szCs w:val="28"/>
          <w:lang w:eastAsia="ru-RU"/>
        </w:rPr>
        <w:t xml:space="preserve"> Да, они общаются. Ясно выражен их характер, особенности клюва (носа). Как вы считаете, какой по характеру Мухолов - тонконос?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</w:r>
      <w:r w:rsidRPr="0006518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Ребенок: </w:t>
      </w:r>
      <w:r w:rsidRPr="0006518F">
        <w:rPr>
          <w:rFonts w:ascii="Times New Roman" w:hAnsi="Times New Roman"/>
          <w:sz w:val="28"/>
          <w:szCs w:val="28"/>
          <w:lang w:eastAsia="ru-RU"/>
        </w:rPr>
        <w:t>Любопытный, все спрашивает.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</w:r>
      <w:r w:rsidRPr="0006518F">
        <w:rPr>
          <w:rFonts w:ascii="Times New Roman" w:hAnsi="Times New Roman"/>
          <w:b/>
          <w:bCs/>
          <w:sz w:val="28"/>
          <w:szCs w:val="28"/>
          <w:lang w:eastAsia="ru-RU"/>
        </w:rPr>
        <w:t>Воспитатель:</w:t>
      </w:r>
      <w:r w:rsidRPr="0006518F">
        <w:rPr>
          <w:rFonts w:ascii="Times New Roman" w:hAnsi="Times New Roman"/>
          <w:sz w:val="28"/>
          <w:szCs w:val="28"/>
          <w:lang w:eastAsia="ru-RU"/>
        </w:rPr>
        <w:t xml:space="preserve"> Действительно, он любопытный!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 xml:space="preserve">Дети, рисунки к этой книге нарисовал знакомый вам художник Е. Рачев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</w:t>
      </w:r>
      <w:r w:rsidRPr="0006518F">
        <w:rPr>
          <w:rFonts w:ascii="Times New Roman" w:hAnsi="Times New Roman"/>
          <w:sz w:val="28"/>
          <w:szCs w:val="28"/>
          <w:lang w:eastAsia="ru-RU"/>
        </w:rPr>
        <w:t>(</w:t>
      </w:r>
      <w:r>
        <w:rPr>
          <w:rFonts w:ascii="Times New Roman" w:hAnsi="Times New Roman"/>
          <w:sz w:val="28"/>
          <w:szCs w:val="28"/>
          <w:lang w:eastAsia="ru-RU"/>
        </w:rPr>
        <w:t xml:space="preserve"> показ п</w:t>
      </w:r>
      <w:r w:rsidRPr="0006518F">
        <w:rPr>
          <w:rFonts w:ascii="Times New Roman" w:hAnsi="Times New Roman"/>
          <w:sz w:val="28"/>
          <w:szCs w:val="28"/>
          <w:lang w:eastAsia="ru-RU"/>
        </w:rPr>
        <w:t>ортрет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 w:rsidRPr="0006518F">
        <w:rPr>
          <w:rFonts w:ascii="Times New Roman" w:hAnsi="Times New Roman"/>
          <w:sz w:val="28"/>
          <w:szCs w:val="28"/>
          <w:lang w:eastAsia="ru-RU"/>
        </w:rPr>
        <w:t xml:space="preserve"> художника).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 xml:space="preserve">Прежде, мы рассматривали его иллюстрации к русским народным сказкам. 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 xml:space="preserve">Помните, он раскрывает характеры героев с помощью одежды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</w:t>
      </w:r>
      <w:r w:rsidRPr="0006518F">
        <w:rPr>
          <w:rFonts w:ascii="Times New Roman" w:hAnsi="Times New Roman"/>
          <w:sz w:val="28"/>
          <w:szCs w:val="28"/>
          <w:lang w:eastAsia="ru-RU"/>
        </w:rPr>
        <w:t>(обращает внимание на книгу русских народных сказок).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</w:r>
      <w:r w:rsidRPr="0006518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Воспитатель: </w:t>
      </w:r>
      <w:r w:rsidRPr="0006518F">
        <w:rPr>
          <w:rFonts w:ascii="Times New Roman" w:hAnsi="Times New Roman"/>
          <w:sz w:val="28"/>
          <w:szCs w:val="28"/>
          <w:lang w:eastAsia="ru-RU"/>
        </w:rPr>
        <w:t xml:space="preserve">Продолжим рассматривать нашу книгу. </w:t>
      </w:r>
    </w:p>
    <w:p w:rsidR="0089366C" w:rsidRPr="0006518F" w:rsidRDefault="0089366C" w:rsidP="00E972E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57975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8" type="#_x0000_t75" alt="https://ped-kopilka.ru/upload/blogs/31138_3dbb4cfce82953762cc9ea61ad3bab80.jpg.jpg" style="width:150.75pt;height:166.5pt;visibility:visible">
            <v:imagedata r:id="rId7" o:title="" croptop="2355f" cropbottom="7979f"/>
          </v:shape>
        </w:pict>
      </w:r>
      <w:r>
        <w:rPr>
          <w:rFonts w:ascii="Times New Roman" w:hAnsi="Times New Roman"/>
          <w:sz w:val="28"/>
          <w:szCs w:val="28"/>
          <w:lang w:eastAsia="ru-RU"/>
        </w:rPr>
        <w:t xml:space="preserve">    </w:t>
      </w:r>
      <w:r w:rsidRPr="0085797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9" type="#_x0000_t75" alt="https://ped-kopilka.ru/upload/blogs/31138_4745ead8ee2f5911e8a369a5d20a18fd.jpg.jpg" style="width:249pt;height:165pt;visibility:visible">
            <v:imagedata r:id="rId8" o:title=""/>
          </v:shape>
        </w:pict>
      </w:r>
    </w:p>
    <w:p w:rsidR="0089366C" w:rsidRPr="0006518F" w:rsidRDefault="0089366C" w:rsidP="0006518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6518F">
        <w:rPr>
          <w:rFonts w:ascii="Times New Roman" w:hAnsi="Times New Roman"/>
          <w:sz w:val="28"/>
          <w:szCs w:val="28"/>
          <w:lang w:eastAsia="ru-RU"/>
        </w:rPr>
        <w:br/>
        <w:t>Вот клест, он показывает лапкой на свой нос. Нос у него кривой.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</w:r>
      <w:r w:rsidRPr="0006518F">
        <w:rPr>
          <w:rFonts w:ascii="Times New Roman" w:hAnsi="Times New Roman"/>
          <w:b/>
          <w:bCs/>
          <w:sz w:val="28"/>
          <w:szCs w:val="28"/>
          <w:lang w:eastAsia="ru-RU"/>
        </w:rPr>
        <w:t>Ребенок:</w:t>
      </w:r>
      <w:r w:rsidRPr="0006518F">
        <w:rPr>
          <w:rFonts w:ascii="Times New Roman" w:hAnsi="Times New Roman"/>
          <w:sz w:val="28"/>
          <w:szCs w:val="28"/>
          <w:lang w:eastAsia="ru-RU"/>
        </w:rPr>
        <w:t xml:space="preserve"> А как называют эту птицу?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</w:r>
      <w:r w:rsidRPr="0006518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Воспитатель: </w:t>
      </w:r>
      <w:r w:rsidRPr="0006518F">
        <w:rPr>
          <w:rFonts w:ascii="Times New Roman" w:hAnsi="Times New Roman"/>
          <w:sz w:val="28"/>
          <w:szCs w:val="28"/>
          <w:lang w:eastAsia="ru-RU"/>
        </w:rPr>
        <w:t>Бекас – долгонос! Нос у него длинный, «как карандаш»!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 xml:space="preserve">Вот еще две птицы – у них носы тонкие как шило! 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</w:r>
      <w:r w:rsidRPr="0006518F">
        <w:rPr>
          <w:rFonts w:ascii="Times New Roman" w:hAnsi="Times New Roman"/>
          <w:b/>
          <w:bCs/>
          <w:sz w:val="28"/>
          <w:szCs w:val="28"/>
          <w:lang w:eastAsia="ru-RU"/>
        </w:rPr>
        <w:t>Ребенок:</w:t>
      </w:r>
      <w:r w:rsidRPr="0006518F">
        <w:rPr>
          <w:rFonts w:ascii="Times New Roman" w:hAnsi="Times New Roman"/>
          <w:sz w:val="28"/>
          <w:szCs w:val="28"/>
          <w:lang w:eastAsia="ru-RU"/>
        </w:rPr>
        <w:t xml:space="preserve"> А это – уточка!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</w:r>
      <w:r w:rsidRPr="0006518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Воспитатель: </w:t>
      </w:r>
      <w:r w:rsidRPr="0006518F">
        <w:rPr>
          <w:rFonts w:ascii="Times New Roman" w:hAnsi="Times New Roman"/>
          <w:sz w:val="28"/>
          <w:szCs w:val="28"/>
          <w:lang w:eastAsia="ru-RU"/>
        </w:rPr>
        <w:t>Не просто уточка, а широконос, так ее назвал автор.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</w:r>
      <w:r w:rsidRPr="0006518F">
        <w:rPr>
          <w:rFonts w:ascii="Times New Roman" w:hAnsi="Times New Roman"/>
          <w:b/>
          <w:bCs/>
          <w:sz w:val="28"/>
          <w:szCs w:val="28"/>
          <w:lang w:eastAsia="ru-RU"/>
        </w:rPr>
        <w:t>Ребенок:</w:t>
      </w:r>
      <w:r w:rsidRPr="0006518F">
        <w:rPr>
          <w:rFonts w:ascii="Times New Roman" w:hAnsi="Times New Roman"/>
          <w:sz w:val="28"/>
          <w:szCs w:val="28"/>
          <w:lang w:eastAsia="ru-RU"/>
        </w:rPr>
        <w:t xml:space="preserve"> Нос широкий?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</w:r>
      <w:r w:rsidRPr="0006518F">
        <w:rPr>
          <w:rFonts w:ascii="Times New Roman" w:hAnsi="Times New Roman"/>
          <w:b/>
          <w:bCs/>
          <w:sz w:val="28"/>
          <w:szCs w:val="28"/>
          <w:lang w:eastAsia="ru-RU"/>
        </w:rPr>
        <w:t>Воспитатель:</w:t>
      </w:r>
      <w:r w:rsidRPr="0006518F">
        <w:rPr>
          <w:rFonts w:ascii="Times New Roman" w:hAnsi="Times New Roman"/>
          <w:sz w:val="28"/>
          <w:szCs w:val="28"/>
          <w:lang w:eastAsia="ru-RU"/>
        </w:rPr>
        <w:t xml:space="preserve"> Да!</w:t>
      </w:r>
    </w:p>
    <w:p w:rsidR="0089366C" w:rsidRPr="0006518F" w:rsidRDefault="0089366C" w:rsidP="0006518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5797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30" type="#_x0000_t75" alt="https://ped-kopilka.ru/upload/blogs/31138_0301e483e217dfc4b2df4144b9b6ec65.jpg.jpg" style="width:234.75pt;height:155.25pt;visibility:visible">
            <v:imagedata r:id="rId9" o:title=""/>
          </v:shape>
        </w:pict>
      </w:r>
      <w:r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Pr="00857975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1" type="#_x0000_t75" style="width:210.75pt;height:158.25pt;visibility:visible">
            <v:imagedata r:id="rId10" o:title=""/>
          </v:shape>
        </w:pict>
      </w:r>
    </w:p>
    <w:p w:rsidR="0089366C" w:rsidRPr="0006518F" w:rsidRDefault="0089366C" w:rsidP="0006518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6518F">
        <w:rPr>
          <w:rFonts w:ascii="Times New Roman" w:hAnsi="Times New Roman"/>
          <w:sz w:val="28"/>
          <w:szCs w:val="28"/>
          <w:lang w:eastAsia="ru-RU"/>
        </w:rPr>
        <w:br/>
        <w:t>У всех птиц разные носы, и каждой из них нужен именно такой! Пеликану, чтобы рыбу ловить и в « мешок» откладывать, а дятлу…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</w:r>
      <w:r w:rsidRPr="0006518F">
        <w:rPr>
          <w:rFonts w:ascii="Times New Roman" w:hAnsi="Times New Roman"/>
          <w:b/>
          <w:bCs/>
          <w:sz w:val="28"/>
          <w:szCs w:val="28"/>
          <w:lang w:eastAsia="ru-RU"/>
        </w:rPr>
        <w:t>Ребенок:</w:t>
      </w:r>
      <w:r w:rsidRPr="0006518F">
        <w:rPr>
          <w:rFonts w:ascii="Times New Roman" w:hAnsi="Times New Roman"/>
          <w:sz w:val="28"/>
          <w:szCs w:val="28"/>
          <w:lang w:eastAsia="ru-RU"/>
        </w:rPr>
        <w:t xml:space="preserve"> Чтобы деревья лечить!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</w:r>
      <w:r w:rsidRPr="0006518F">
        <w:rPr>
          <w:rFonts w:ascii="Times New Roman" w:hAnsi="Times New Roman"/>
          <w:b/>
          <w:bCs/>
          <w:sz w:val="28"/>
          <w:szCs w:val="28"/>
          <w:lang w:eastAsia="ru-RU"/>
        </w:rPr>
        <w:t>Воспитатель:</w:t>
      </w:r>
      <w:r w:rsidRPr="0006518F">
        <w:rPr>
          <w:rFonts w:ascii="Times New Roman" w:hAnsi="Times New Roman"/>
          <w:sz w:val="28"/>
          <w:szCs w:val="28"/>
          <w:lang w:eastAsia="ru-RU"/>
        </w:rPr>
        <w:t xml:space="preserve"> Верно, и дупло выдалбливать – жилье делать «для себя и для других птиц».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</w:r>
      <w:r w:rsidRPr="0006518F">
        <w:rPr>
          <w:rFonts w:ascii="Times New Roman" w:hAnsi="Times New Roman"/>
          <w:b/>
          <w:bCs/>
          <w:sz w:val="28"/>
          <w:szCs w:val="28"/>
          <w:lang w:eastAsia="ru-RU"/>
        </w:rPr>
        <w:t>Воспитатель:</w:t>
      </w:r>
      <w:r w:rsidRPr="0006518F">
        <w:rPr>
          <w:rFonts w:ascii="Times New Roman" w:hAnsi="Times New Roman"/>
          <w:sz w:val="28"/>
          <w:szCs w:val="28"/>
          <w:lang w:eastAsia="ru-RU"/>
        </w:rPr>
        <w:t xml:space="preserve"> Иллюстрируя эту книгу о птицах, художник решил показать нам их беседы – видно, что птицы общаются.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>(Размышления детей).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>Воспитатель предлагает двоим детям разобрать иллюстрации, лежащие на столе. (Все дети встают со своих мест, продолжают заниматься стоя).</w:t>
      </w:r>
    </w:p>
    <w:p w:rsidR="0089366C" w:rsidRDefault="0089366C" w:rsidP="0006518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57975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2" type="#_x0000_t75" style="width:195pt;height:146.25pt;visibility:visible">
            <v:imagedata r:id="rId11" o:title=""/>
          </v:shape>
        </w:pict>
      </w:r>
      <w:r w:rsidRPr="0006518F">
        <w:rPr>
          <w:rFonts w:ascii="Times New Roman" w:hAnsi="Times New Roman"/>
          <w:sz w:val="28"/>
          <w:szCs w:val="28"/>
          <w:lang w:eastAsia="ru-RU"/>
        </w:rPr>
        <w:t xml:space="preserve">    </w:t>
      </w:r>
      <w:r w:rsidRPr="0085797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33" type="#_x0000_t75" alt="https://ped-kopilka.ru/upload/blogs/31138_9f947af3bf5f8d11eec4a2183c62ab5c.jpg.jpg" style="width:221.25pt;height:146.25pt;visibility:visible">
            <v:imagedata r:id="rId12" o:title=""/>
          </v:shape>
        </w:pict>
      </w:r>
    </w:p>
    <w:p w:rsidR="0089366C" w:rsidRPr="0006518F" w:rsidRDefault="0089366C" w:rsidP="0006518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6518F">
        <w:rPr>
          <w:rFonts w:ascii="Times New Roman" w:hAnsi="Times New Roman"/>
          <w:sz w:val="28"/>
          <w:szCs w:val="28"/>
          <w:lang w:eastAsia="ru-RU"/>
        </w:rPr>
        <w:br/>
        <w:t>Это иллюстрации Е. М. Рачева.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 xml:space="preserve">Рисунок крупный, животные одеты в одежду людей. Это помогает раскрыть образ - 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 xml:space="preserve">Лиса – барыня, 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 xml:space="preserve">Волк – боярин, 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 xml:space="preserve">Заяц - мужичок, 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>Колобок – озорной мальчишка!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>Дети, приобщившись к разговору, высказывают свои впечатления.</w:t>
      </w:r>
    </w:p>
    <w:p w:rsidR="0089366C" w:rsidRPr="0006518F" w:rsidRDefault="0089366C" w:rsidP="00494A9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5797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34" type="#_x0000_t75" alt="https://ped-kopilka.ru/upload/blogs/31138_dd6d322a72d534abf281e3c85cfff6a4.jpg.jpg" style="width:108.75pt;height:138pt;visibility:visible">
            <v:imagedata r:id="rId13" o:title=""/>
          </v:shape>
        </w:pict>
      </w:r>
      <w:r w:rsidRPr="0006518F">
        <w:rPr>
          <w:rFonts w:ascii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85797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35" type="#_x0000_t75" alt="https://ped-kopilka.ru/upload/blogs/31138_c58cf0647a9ae333c0897f013652f2cc.jpg.jpg" style="width:178.5pt;height:141pt;visibility:visible">
            <v:imagedata r:id="rId14" o:title=""/>
          </v:shape>
        </w:pict>
      </w:r>
      <w:r>
        <w:rPr>
          <w:rFonts w:ascii="Times New Roman" w:hAnsi="Times New Roman"/>
          <w:sz w:val="28"/>
          <w:szCs w:val="28"/>
          <w:lang w:eastAsia="ru-RU"/>
        </w:rPr>
        <w:t xml:space="preserve">    </w:t>
      </w:r>
      <w:r w:rsidRPr="0085797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36" type="#_x0000_t75" alt="https://ped-kopilka.ru/upload/blogs/31138_4d3763b86b59c4f809fcbe9b67da87a1.jpg.jpg" style="width:126.75pt;height:141.75pt;visibility:visible">
            <v:imagedata r:id="rId15" o:title=""/>
          </v:shape>
        </w:pic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</w:t>
      </w:r>
      <w:r w:rsidRPr="0006518F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89366C" w:rsidRPr="0006518F" w:rsidRDefault="0089366C" w:rsidP="0006518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6518F">
        <w:rPr>
          <w:rFonts w:ascii="Times New Roman" w:hAnsi="Times New Roman"/>
          <w:sz w:val="28"/>
          <w:szCs w:val="28"/>
          <w:lang w:eastAsia="ru-RU"/>
        </w:rPr>
        <w:br/>
      </w:r>
      <w:r w:rsidRPr="0006518F">
        <w:rPr>
          <w:rFonts w:ascii="Times New Roman" w:hAnsi="Times New Roman"/>
          <w:b/>
          <w:bCs/>
          <w:sz w:val="28"/>
          <w:szCs w:val="28"/>
          <w:lang w:eastAsia="ru-RU"/>
        </w:rPr>
        <w:t>Воспитатель:</w:t>
      </w:r>
      <w:r w:rsidRPr="0006518F">
        <w:rPr>
          <w:rFonts w:ascii="Times New Roman" w:hAnsi="Times New Roman"/>
          <w:sz w:val="28"/>
          <w:szCs w:val="28"/>
          <w:lang w:eastAsia="ru-RU"/>
        </w:rPr>
        <w:t xml:space="preserve"> Рассматривая книги, иллюстрированные художником Ю.А.Васнецовым (Портрет художника), отмечаем, что в них животные нарисованы мельче, и хоть на зайке, на петушке тоже надеты предметы одежды. Чаще всего, одежда не полностью покрывает всего персонажа - на козе - только юбка, на зайке </w:t>
      </w:r>
      <w:r>
        <w:rPr>
          <w:rFonts w:ascii="Times New Roman" w:hAnsi="Times New Roman"/>
          <w:sz w:val="28"/>
          <w:szCs w:val="28"/>
          <w:lang w:eastAsia="ru-RU"/>
        </w:rPr>
        <w:t>–</w:t>
      </w:r>
      <w:r w:rsidRPr="0006518F">
        <w:rPr>
          <w:rFonts w:ascii="Times New Roman" w:hAnsi="Times New Roman"/>
          <w:sz w:val="28"/>
          <w:szCs w:val="28"/>
          <w:lang w:eastAsia="ru-RU"/>
        </w:rPr>
        <w:t xml:space="preserve"> курточка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89366C" w:rsidRPr="0006518F" w:rsidRDefault="0089366C" w:rsidP="0006518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6518F">
        <w:rPr>
          <w:rFonts w:ascii="Times New Roman" w:hAnsi="Times New Roman"/>
          <w:sz w:val="28"/>
          <w:szCs w:val="28"/>
          <w:lang w:eastAsia="ru-RU"/>
        </w:rPr>
        <w:t>Деревья, трава, кустики украшены художником мелкими цветами, белыми точками – «оживкой».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>И одного и другого художника называют</w:t>
      </w:r>
      <w:r w:rsidRPr="0006518F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i/>
          <w:iCs/>
          <w:sz w:val="28"/>
          <w:szCs w:val="28"/>
          <w:lang w:eastAsia="ru-RU"/>
        </w:rPr>
        <w:t xml:space="preserve">художниками - </w:t>
      </w:r>
      <w:r w:rsidRPr="003B1EFE">
        <w:rPr>
          <w:rFonts w:ascii="Times New Roman" w:hAnsi="Times New Roman"/>
          <w:b/>
          <w:i/>
          <w:iCs/>
          <w:sz w:val="28"/>
          <w:szCs w:val="28"/>
          <w:lang w:eastAsia="ru-RU"/>
        </w:rPr>
        <w:t xml:space="preserve">иллюстраторами. </w:t>
      </w:r>
      <w:r w:rsidRPr="003B1EFE">
        <w:rPr>
          <w:rFonts w:ascii="Times New Roman" w:hAnsi="Times New Roman"/>
          <w:b/>
          <w:sz w:val="28"/>
          <w:szCs w:val="28"/>
          <w:lang w:eastAsia="ru-RU"/>
        </w:rPr>
        <w:br/>
      </w:r>
      <w:r w:rsidRPr="003B1EFE">
        <w:rPr>
          <w:rFonts w:ascii="Times New Roman" w:hAnsi="Times New Roman"/>
          <w:b/>
          <w:i/>
          <w:iCs/>
          <w:sz w:val="28"/>
          <w:szCs w:val="28"/>
          <w:lang w:eastAsia="ru-RU"/>
        </w:rPr>
        <w:t>Иллюстрация</w:t>
      </w:r>
      <w:r w:rsidRPr="003B1EF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06518F">
        <w:rPr>
          <w:rFonts w:ascii="Times New Roman" w:hAnsi="Times New Roman"/>
          <w:sz w:val="28"/>
          <w:szCs w:val="28"/>
          <w:lang w:eastAsia="ru-RU"/>
        </w:rPr>
        <w:t>– рисунок в книге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6518F">
        <w:rPr>
          <w:rFonts w:ascii="Times New Roman" w:hAnsi="Times New Roman"/>
          <w:sz w:val="28"/>
          <w:szCs w:val="28"/>
          <w:lang w:eastAsia="ru-RU"/>
        </w:rPr>
        <w:t>(дети повторяют слова).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</w:r>
      <w:r w:rsidRPr="0006518F">
        <w:rPr>
          <w:rFonts w:ascii="Times New Roman" w:hAnsi="Times New Roman"/>
          <w:b/>
          <w:bCs/>
          <w:sz w:val="28"/>
          <w:szCs w:val="28"/>
          <w:lang w:eastAsia="ru-RU"/>
        </w:rPr>
        <w:t>Воспитатель:</w:t>
      </w:r>
      <w:r w:rsidRPr="0006518F">
        <w:rPr>
          <w:rFonts w:ascii="Times New Roman" w:hAnsi="Times New Roman"/>
          <w:sz w:val="28"/>
          <w:szCs w:val="28"/>
          <w:lang w:eastAsia="ru-RU"/>
        </w:rPr>
        <w:t xml:space="preserve"> Дети, книга – это всегда интересно, загадочно. Она открывает нам много нового. 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>Пока мы еще не умеем читать.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</w:r>
      <w:r w:rsidRPr="0006518F">
        <w:rPr>
          <w:rFonts w:ascii="Times New Roman" w:hAnsi="Times New Roman"/>
          <w:b/>
          <w:bCs/>
          <w:sz w:val="28"/>
          <w:szCs w:val="28"/>
          <w:lang w:eastAsia="ru-RU"/>
        </w:rPr>
        <w:t>Ребенок:</w:t>
      </w:r>
      <w:r w:rsidRPr="0006518F">
        <w:rPr>
          <w:rFonts w:ascii="Times New Roman" w:hAnsi="Times New Roman"/>
          <w:sz w:val="28"/>
          <w:szCs w:val="28"/>
          <w:lang w:eastAsia="ru-RU"/>
        </w:rPr>
        <w:t xml:space="preserve"> Только рассматриваем книги.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</w:r>
      <w:r w:rsidRPr="0006518F">
        <w:rPr>
          <w:rFonts w:ascii="Times New Roman" w:hAnsi="Times New Roman"/>
          <w:b/>
          <w:bCs/>
          <w:sz w:val="28"/>
          <w:szCs w:val="28"/>
          <w:lang w:eastAsia="ru-RU"/>
        </w:rPr>
        <w:t>Воспитатель:</w:t>
      </w:r>
      <w:r w:rsidRPr="0006518F">
        <w:rPr>
          <w:rFonts w:ascii="Times New Roman" w:hAnsi="Times New Roman"/>
          <w:sz w:val="28"/>
          <w:szCs w:val="28"/>
          <w:lang w:eastAsia="ru-RU"/>
        </w:rPr>
        <w:t xml:space="preserve"> И по размеру букв, и по иллюстрациям понимаем, что в них – сказка, или рассказ, о чем эта книга.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</w:r>
      <w:r w:rsidRPr="0006518F">
        <w:rPr>
          <w:rFonts w:ascii="Times New Roman" w:hAnsi="Times New Roman"/>
          <w:b/>
          <w:bCs/>
          <w:sz w:val="28"/>
          <w:szCs w:val="28"/>
          <w:lang w:eastAsia="ru-RU"/>
        </w:rPr>
        <w:t>Физкультминутка: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>Сказка ходит, сказка бродит (ходьба на месте)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>Сказка нас сама находит. ( обнимаем себя обеим руками)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>Сказка нам велит бежать (имитируем бег на месте)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>Прямо в теплую кровать. (руки складываем под щеку)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>Сказка нам приводит сон, («плаваем во сне», закрыв глаза)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>Пусть красивым будет он! (встаем прямо, руки в стороны, вверх).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</w:r>
      <w:r w:rsidRPr="0006518F">
        <w:rPr>
          <w:rFonts w:ascii="Times New Roman" w:hAnsi="Times New Roman"/>
          <w:sz w:val="28"/>
          <w:szCs w:val="28"/>
          <w:lang w:eastAsia="ru-RU"/>
        </w:rPr>
        <w:br/>
      </w:r>
      <w:r w:rsidRPr="0006518F">
        <w:rPr>
          <w:rFonts w:ascii="Times New Roman" w:hAnsi="Times New Roman"/>
          <w:b/>
          <w:bCs/>
          <w:sz w:val="28"/>
          <w:szCs w:val="28"/>
          <w:lang w:eastAsia="ru-RU"/>
        </w:rPr>
        <w:t>Воспитатель:</w:t>
      </w:r>
      <w:r w:rsidRPr="0006518F">
        <w:rPr>
          <w:rFonts w:ascii="Times New Roman" w:hAnsi="Times New Roman"/>
          <w:sz w:val="28"/>
          <w:szCs w:val="28"/>
          <w:lang w:eastAsia="ru-RU"/>
        </w:rPr>
        <w:t xml:space="preserve"> Сегодня я познакомлю вас с еще одним интересным явлением.</w:t>
      </w:r>
    </w:p>
    <w:p w:rsidR="0089366C" w:rsidRPr="0006518F" w:rsidRDefault="0089366C" w:rsidP="0006518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5797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37" type="#_x0000_t75" alt="https://ped-kopilka.ru/upload/blogs/31138_80378b7c66f58c7046c53962f3987c50.jpg.jpg" style="width:65.25pt;height:90.75pt;visibility:visible">
            <v:imagedata r:id="rId16" o:title=""/>
          </v:shape>
        </w:pict>
      </w:r>
    </w:p>
    <w:p w:rsidR="0089366C" w:rsidRPr="0006518F" w:rsidRDefault="0089366C" w:rsidP="0006518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6518F">
        <w:rPr>
          <w:rFonts w:ascii="Times New Roman" w:hAnsi="Times New Roman"/>
          <w:sz w:val="28"/>
          <w:szCs w:val="28"/>
          <w:lang w:eastAsia="ru-RU"/>
        </w:rPr>
        <w:t>Посмотрите, первая буква в тексте очень большая и красивая!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 xml:space="preserve">Она выделяется среди остальных. Называется она – </w:t>
      </w:r>
      <w:r w:rsidRPr="0006518F">
        <w:rPr>
          <w:rFonts w:ascii="Times New Roman" w:hAnsi="Times New Roman"/>
          <w:i/>
          <w:iCs/>
          <w:sz w:val="28"/>
          <w:szCs w:val="28"/>
          <w:lang w:eastAsia="ru-RU"/>
        </w:rPr>
        <w:t>буквица.</w:t>
      </w:r>
      <w:r w:rsidRPr="0006518F">
        <w:rPr>
          <w:rFonts w:ascii="Times New Roman" w:hAnsi="Times New Roman"/>
          <w:sz w:val="28"/>
          <w:szCs w:val="28"/>
          <w:lang w:eastAsia="ru-RU"/>
        </w:rPr>
        <w:t xml:space="preserve"> Звучит как «царица».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>Она первая буква в сказке, хочется всегда сразу начать читать.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>Что-то новое, загадочное ждет нас в этой сказке! (Читаем отрывок).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</w:r>
      <w:r w:rsidRPr="0006518F">
        <w:rPr>
          <w:rFonts w:ascii="Times New Roman" w:hAnsi="Times New Roman"/>
          <w:b/>
          <w:bCs/>
          <w:sz w:val="28"/>
          <w:szCs w:val="28"/>
          <w:lang w:eastAsia="ru-RU"/>
        </w:rPr>
        <w:t>Воспитатель</w:t>
      </w:r>
      <w:r w:rsidRPr="0006518F">
        <w:rPr>
          <w:rFonts w:ascii="Times New Roman" w:hAnsi="Times New Roman"/>
          <w:sz w:val="28"/>
          <w:szCs w:val="28"/>
          <w:lang w:eastAsia="ru-RU"/>
        </w:rPr>
        <w:t>: Поиграем в игру: «Сказки начинаются…»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 xml:space="preserve">Кто вспомнит, как начинаются сказки, - получит лист с контуром большой буквы. 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</w:r>
      <w:r w:rsidRPr="0006518F">
        <w:rPr>
          <w:rFonts w:ascii="Times New Roman" w:hAnsi="Times New Roman"/>
          <w:b/>
          <w:bCs/>
          <w:sz w:val="28"/>
          <w:szCs w:val="28"/>
          <w:lang w:eastAsia="ru-RU"/>
        </w:rPr>
        <w:t>Дети:</w:t>
      </w:r>
      <w:r w:rsidRPr="0006518F">
        <w:rPr>
          <w:rFonts w:ascii="Times New Roman" w:hAnsi="Times New Roman"/>
          <w:sz w:val="28"/>
          <w:szCs w:val="28"/>
          <w:lang w:eastAsia="ru-RU"/>
        </w:rPr>
        <w:t xml:space="preserve"> Один за другим: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>-В некотором царстве…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>-Однажды,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>-Давным – давно…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>-Было это, когда…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>-За высокими горами…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>-Пошел как-то старик…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>-Это сейчас так…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>Раздаем детям листы с контуром б</w:t>
      </w:r>
      <w:r>
        <w:rPr>
          <w:rFonts w:ascii="Times New Roman" w:hAnsi="Times New Roman"/>
          <w:sz w:val="28"/>
          <w:szCs w:val="28"/>
          <w:lang w:eastAsia="ru-RU"/>
        </w:rPr>
        <w:t>уквы.</w:t>
      </w:r>
      <w:r>
        <w:rPr>
          <w:rFonts w:ascii="Times New Roman" w:hAnsi="Times New Roman"/>
          <w:sz w:val="28"/>
          <w:szCs w:val="28"/>
          <w:lang w:eastAsia="ru-RU"/>
        </w:rPr>
        <w:br/>
        <w:t>Детям предлагается разукрасить</w:t>
      </w:r>
      <w:r w:rsidRPr="0006518F">
        <w:rPr>
          <w:rFonts w:ascii="Times New Roman" w:hAnsi="Times New Roman"/>
          <w:sz w:val="28"/>
          <w:szCs w:val="28"/>
          <w:lang w:eastAsia="ru-RU"/>
        </w:rPr>
        <w:t xml:space="preserve"> красивую буквицу, используя каран</w:t>
      </w:r>
      <w:r>
        <w:rPr>
          <w:rFonts w:ascii="Times New Roman" w:hAnsi="Times New Roman"/>
          <w:sz w:val="28"/>
          <w:szCs w:val="28"/>
          <w:lang w:eastAsia="ru-RU"/>
        </w:rPr>
        <w:t>даши, фломастеры</w:t>
      </w:r>
      <w:r w:rsidRPr="0006518F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sz w:val="28"/>
          <w:szCs w:val="28"/>
          <w:lang w:eastAsia="ru-RU"/>
        </w:rPr>
        <w:t>(</w:t>
      </w:r>
      <w:r w:rsidRPr="0006518F">
        <w:rPr>
          <w:rFonts w:ascii="Times New Roman" w:hAnsi="Times New Roman"/>
          <w:sz w:val="28"/>
          <w:szCs w:val="28"/>
          <w:lang w:eastAsia="ru-RU"/>
        </w:rPr>
        <w:t>Музыкальный фон</w:t>
      </w:r>
      <w:r>
        <w:rPr>
          <w:rFonts w:ascii="Times New Roman" w:hAnsi="Times New Roman"/>
          <w:sz w:val="28"/>
          <w:szCs w:val="28"/>
          <w:lang w:eastAsia="ru-RU"/>
        </w:rPr>
        <w:t>)</w:t>
      </w:r>
      <w:r w:rsidRPr="0006518F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:rsidR="0089366C" w:rsidRPr="0006518F" w:rsidRDefault="0089366C" w:rsidP="0006518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9366C" w:rsidRDefault="0089366C" w:rsidP="0006518F">
      <w:r w:rsidRPr="0085797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38" type="#_x0000_t75" style="width:240pt;height:180pt;visibility:visible">
            <v:imagedata r:id="rId17" o:title=""/>
          </v:shape>
        </w:pict>
      </w:r>
      <w:r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Pr="00FE5DFC">
        <w:rPr>
          <w:noProof/>
          <w:lang w:eastAsia="ru-RU"/>
        </w:rPr>
        <w:pict>
          <v:shape id="Рисунок 15" o:spid="_x0000_i1039" type="#_x0000_t75" alt="http://3.bp.blogspot.com/-juKzZJDF52M/UvklnbyEb2I/AAAAAAAAD60/viKabOEayjw/s1600/SDC11829.JPG" style="width:175.5pt;height:175.5pt;visibility:visible">
            <v:imagedata r:id="rId18" o:title="" cropbottom="4628f"/>
          </v:shape>
        </w:pic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>В заключении, изготовленные детьми буквицы размешаем на доске.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</w:r>
      <w:r w:rsidRPr="0006518F">
        <w:rPr>
          <w:rFonts w:ascii="Times New Roman" w:hAnsi="Times New Roman"/>
          <w:b/>
          <w:bCs/>
          <w:sz w:val="28"/>
          <w:szCs w:val="28"/>
          <w:lang w:eastAsia="ru-RU"/>
        </w:rPr>
        <w:t>Воспитатель:</w:t>
      </w:r>
      <w:r w:rsidRPr="0006518F">
        <w:rPr>
          <w:rFonts w:ascii="Times New Roman" w:hAnsi="Times New Roman"/>
          <w:sz w:val="28"/>
          <w:szCs w:val="28"/>
          <w:lang w:eastAsia="ru-RU"/>
        </w:rPr>
        <w:t xml:space="preserve"> Дети, многие люди могут читать по - очереди одну и ту же книгу. Чтобы она не растрепалась, чтобы листочки ее оставались как можно дольше ровными, книгу надо беречь.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>Читая, и останавливаясь в середине, надо пользоваться…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</w:r>
      <w:r w:rsidRPr="0006518F">
        <w:rPr>
          <w:rFonts w:ascii="Times New Roman" w:hAnsi="Times New Roman"/>
          <w:b/>
          <w:bCs/>
          <w:sz w:val="28"/>
          <w:szCs w:val="28"/>
          <w:lang w:eastAsia="ru-RU"/>
        </w:rPr>
        <w:t>Дети:</w:t>
      </w:r>
      <w:r w:rsidRPr="0006518F">
        <w:rPr>
          <w:rFonts w:ascii="Times New Roman" w:hAnsi="Times New Roman"/>
          <w:sz w:val="28"/>
          <w:szCs w:val="28"/>
          <w:lang w:eastAsia="ru-RU"/>
        </w:rPr>
        <w:t xml:space="preserve"> Закладкой!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>Дети дарят гостям закладки,</w:t>
      </w:r>
      <w:r>
        <w:rPr>
          <w:rFonts w:ascii="Times New Roman" w:hAnsi="Times New Roman"/>
          <w:sz w:val="28"/>
          <w:szCs w:val="28"/>
          <w:lang w:eastAsia="ru-RU"/>
        </w:rPr>
        <w:t xml:space="preserve"> ранее </w:t>
      </w:r>
      <w:r w:rsidRPr="0006518F">
        <w:rPr>
          <w:rFonts w:ascii="Times New Roman" w:hAnsi="Times New Roman"/>
          <w:sz w:val="28"/>
          <w:szCs w:val="28"/>
          <w:lang w:eastAsia="ru-RU"/>
        </w:rPr>
        <w:t xml:space="preserve"> изготовленные своими руками.</w:t>
      </w:r>
      <w:r w:rsidRPr="0006518F">
        <w:rPr>
          <w:rFonts w:ascii="Times New Roman" w:hAnsi="Times New Roman"/>
          <w:sz w:val="28"/>
          <w:szCs w:val="28"/>
          <w:lang w:eastAsia="ru-RU"/>
        </w:rPr>
        <w:br/>
        <w:t>Звучит мелодия, все рассматривают книги в книжном уголк</w:t>
      </w:r>
      <w:r w:rsidRPr="0006518F">
        <w:rPr>
          <w:rFonts w:ascii="Times New Roman" w:hAnsi="Times New Roman"/>
          <w:sz w:val="24"/>
          <w:szCs w:val="24"/>
          <w:lang w:eastAsia="ru-RU"/>
        </w:rPr>
        <w:t>е.</w:t>
      </w:r>
    </w:p>
    <w:sectPr w:rsidR="0089366C" w:rsidSect="009B7B79">
      <w:pgSz w:w="11906" w:h="16838"/>
      <w:pgMar w:top="709" w:right="850" w:bottom="1134" w:left="1701" w:header="708" w:footer="708" w:gutter="0"/>
      <w:pgBorders w:offsetFrom="page">
        <w:top w:val="single" w:sz="18" w:space="24" w:color="1F497D"/>
        <w:left w:val="single" w:sz="18" w:space="24" w:color="1F497D"/>
        <w:bottom w:val="single" w:sz="18" w:space="24" w:color="1F497D"/>
        <w:right w:val="single" w:sz="18" w:space="24" w:color="1F497D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518F"/>
    <w:rsid w:val="0006518F"/>
    <w:rsid w:val="000F647D"/>
    <w:rsid w:val="00104E2C"/>
    <w:rsid w:val="0018320B"/>
    <w:rsid w:val="001B2B70"/>
    <w:rsid w:val="003229EA"/>
    <w:rsid w:val="003B1EFE"/>
    <w:rsid w:val="00494A9F"/>
    <w:rsid w:val="00536C0B"/>
    <w:rsid w:val="005511ED"/>
    <w:rsid w:val="005A02C8"/>
    <w:rsid w:val="005F2F07"/>
    <w:rsid w:val="007D0BBD"/>
    <w:rsid w:val="00857975"/>
    <w:rsid w:val="00874490"/>
    <w:rsid w:val="0089366C"/>
    <w:rsid w:val="008D38EE"/>
    <w:rsid w:val="009678ED"/>
    <w:rsid w:val="009B7B79"/>
    <w:rsid w:val="00B75679"/>
    <w:rsid w:val="00BD69F0"/>
    <w:rsid w:val="00BE631C"/>
    <w:rsid w:val="00C01FF1"/>
    <w:rsid w:val="00C46911"/>
    <w:rsid w:val="00E972E6"/>
    <w:rsid w:val="00F041CE"/>
    <w:rsid w:val="00FE5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E2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99"/>
    <w:qFormat/>
    <w:rsid w:val="0006518F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065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51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106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0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180</TotalTime>
  <Pages>6</Pages>
  <Words>935</Words>
  <Characters>5335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2019-11-12T14:37:00Z</cp:lastPrinted>
  <dcterms:created xsi:type="dcterms:W3CDTF">2019-11-12T14:27:00Z</dcterms:created>
  <dcterms:modified xsi:type="dcterms:W3CDTF">2021-11-17T12:42:00Z</dcterms:modified>
</cp:coreProperties>
</file>